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C93" w:rsidRPr="006627F4" w:rsidRDefault="00A67C93" w:rsidP="006627F4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Pr="006627F4">
        <w:rPr>
          <w:rFonts w:ascii="Times New Roman" w:hAnsi="Times New Roman"/>
          <w:sz w:val="26"/>
          <w:szCs w:val="26"/>
        </w:rPr>
        <w:t xml:space="preserve">UBND THÀNH PHỐ HỒ CHÍ MINH    </w:t>
      </w:r>
      <w:r w:rsidRPr="006627F4">
        <w:rPr>
          <w:rFonts w:ascii="Times New Roman" w:hAnsi="Times New Roman"/>
          <w:sz w:val="26"/>
          <w:szCs w:val="26"/>
        </w:rPr>
        <w:tab/>
      </w:r>
      <w:r w:rsidRPr="006627F4">
        <w:rPr>
          <w:rFonts w:ascii="Times New Roman" w:hAnsi="Times New Roman"/>
          <w:b/>
          <w:sz w:val="26"/>
          <w:szCs w:val="26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6627F4">
            <w:rPr>
              <w:rFonts w:ascii="Times New Roman" w:hAnsi="Times New Roman"/>
              <w:b/>
              <w:sz w:val="26"/>
              <w:szCs w:val="26"/>
            </w:rPr>
            <w:t>NAM</w:t>
          </w:r>
        </w:smartTag>
      </w:smartTag>
      <w:r w:rsidRPr="006627F4"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A67C93" w:rsidRPr="006627F4" w:rsidRDefault="00A67C93" w:rsidP="006627F4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 w:rsidRPr="006627F4">
        <w:rPr>
          <w:rFonts w:ascii="Times New Roman" w:hAnsi="Times New Roman"/>
          <w:sz w:val="26"/>
          <w:szCs w:val="26"/>
        </w:rPr>
        <w:tab/>
      </w:r>
      <w:r w:rsidRPr="006627F4">
        <w:rPr>
          <w:rFonts w:ascii="Times New Roman" w:hAnsi="Times New Roman"/>
          <w:b/>
          <w:sz w:val="26"/>
          <w:szCs w:val="26"/>
        </w:rPr>
        <w:t>TRƯỜNG CAO ĐẢNG</w:t>
      </w:r>
      <w:r w:rsidRPr="001B4093">
        <w:rPr>
          <w:rFonts w:ascii="Times New Roman" w:hAnsi="Times New Roman"/>
          <w:b/>
          <w:sz w:val="26"/>
          <w:szCs w:val="26"/>
        </w:rPr>
        <w:t xml:space="preserve"> </w:t>
      </w:r>
      <w:r w:rsidRPr="006627F4">
        <w:rPr>
          <w:rFonts w:ascii="Times New Roman" w:hAnsi="Times New Roman"/>
          <w:b/>
          <w:sz w:val="26"/>
          <w:szCs w:val="26"/>
        </w:rPr>
        <w:t>LÝ TỰ TRỌNG</w:t>
      </w:r>
      <w:r w:rsidRPr="006627F4">
        <w:rPr>
          <w:rFonts w:ascii="Times New Roman" w:hAnsi="Times New Roman"/>
          <w:sz w:val="26"/>
          <w:szCs w:val="26"/>
        </w:rPr>
        <w:tab/>
      </w:r>
      <w:r w:rsidRPr="006627F4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A67C93" w:rsidRPr="006627F4" w:rsidRDefault="00A67C93" w:rsidP="006627F4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431.45pt;margin-top:.3pt;width:150pt;height:0;z-index:251658240" o:connectortype="straight"/>
        </w:pict>
      </w:r>
      <w:r w:rsidRPr="006627F4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THÀNH PHỐ</w:t>
      </w:r>
      <w:r w:rsidRPr="006627F4"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A67C93" w:rsidRPr="006627F4" w:rsidRDefault="00A67C93" w:rsidP="00EE4531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noProof/>
        </w:rPr>
        <w:pict>
          <v:shape id="_x0000_s1027" type="#_x0000_t32" style="position:absolute;left:0;text-align:left;margin-left:79.7pt;margin-top:-.35pt;width:135.75pt;height:0;z-index:251657216" o:connectortype="straight"/>
        </w:pict>
      </w:r>
    </w:p>
    <w:p w:rsidR="00A67C93" w:rsidRPr="002B7DB0" w:rsidRDefault="00A67C93" w:rsidP="006627F4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 w:rsidRPr="002B7DB0">
        <w:rPr>
          <w:rFonts w:ascii="Times New Roman" w:hAnsi="Times New Roman"/>
          <w:b/>
          <w:sz w:val="32"/>
          <w:szCs w:val="32"/>
        </w:rPr>
        <w:t>LỊCH GIẢNG DẠY HỌC KỲ</w:t>
      </w:r>
    </w:p>
    <w:p w:rsidR="00A67C93" w:rsidRDefault="00A67C93" w:rsidP="00EE4531">
      <w:pPr>
        <w:jc w:val="center"/>
        <w:rPr>
          <w:rFonts w:ascii="Times New Roman" w:hAnsi="Times New Roman"/>
          <w:b/>
          <w:sz w:val="26"/>
          <w:szCs w:val="26"/>
        </w:rPr>
      </w:pPr>
    </w:p>
    <w:p w:rsidR="00A67C93" w:rsidRDefault="00A67C93" w:rsidP="00EE4531">
      <w:pPr>
        <w:rPr>
          <w:rFonts w:ascii="Times New Roman" w:hAnsi="Times New Roman"/>
          <w:sz w:val="26"/>
          <w:szCs w:val="26"/>
        </w:rPr>
      </w:pPr>
      <w:r w:rsidRPr="006F1BC9">
        <w:rPr>
          <w:rFonts w:ascii="Times New Roman" w:hAnsi="Times New Roman"/>
          <w:sz w:val="26"/>
          <w:szCs w:val="26"/>
        </w:rPr>
        <w:t>Họ và tên giáo viên</w:t>
      </w:r>
      <w:r w:rsidRPr="00FE779C">
        <w:rPr>
          <w:rFonts w:ascii="Times New Roman" w:hAnsi="Times New Roman"/>
          <w:b/>
          <w:sz w:val="26"/>
          <w:szCs w:val="26"/>
        </w:rPr>
        <w:t xml:space="preserve">:    </w:t>
      </w:r>
      <w:r>
        <w:rPr>
          <w:rFonts w:ascii="Times New Roman" w:hAnsi="Times New Roman"/>
          <w:b/>
          <w:sz w:val="26"/>
          <w:szCs w:val="26"/>
        </w:rPr>
        <w:t xml:space="preserve">                                             </w:t>
      </w:r>
      <w:r>
        <w:rPr>
          <w:rFonts w:ascii="Times New Roman" w:hAnsi="Times New Roman"/>
          <w:sz w:val="26"/>
          <w:szCs w:val="26"/>
        </w:rPr>
        <w:t xml:space="preserve">Môn dạy:  </w:t>
      </w:r>
      <w:r>
        <w:rPr>
          <w:rFonts w:ascii="Times New Roman" w:hAnsi="Times New Roman"/>
          <w:b/>
          <w:sz w:val="26"/>
          <w:szCs w:val="26"/>
        </w:rPr>
        <w:t>GIÁO DỤC THỂ CHẤT 1</w:t>
      </w:r>
      <w:r>
        <w:rPr>
          <w:rFonts w:ascii="Times New Roman" w:hAnsi="Times New Roman"/>
          <w:sz w:val="26"/>
          <w:szCs w:val="26"/>
        </w:rPr>
        <w:t xml:space="preserve">                           Lớp dạy:  </w:t>
      </w:r>
    </w:p>
    <w:p w:rsidR="00A67C93" w:rsidRDefault="00A67C93" w:rsidP="00EE453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Học kỳ:  I                                                                 Năm học: 20….- 20….</w:t>
      </w:r>
    </w:p>
    <w:p w:rsidR="00A67C93" w:rsidRDefault="00A67C93" w:rsidP="00EE453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Khối lượng giảng dạy trong học kì:  Số tiết : 30tiết</w:t>
      </w:r>
    </w:p>
    <w:p w:rsidR="00A67C93" w:rsidRDefault="00A67C93" w:rsidP="00EE4531">
      <w:pPr>
        <w:rPr>
          <w:rFonts w:ascii="Times New Roman" w:hAnsi="Times New Roman"/>
          <w:sz w:val="26"/>
          <w:szCs w:val="26"/>
        </w:rPr>
      </w:pPr>
    </w:p>
    <w:tbl>
      <w:tblPr>
        <w:tblW w:w="14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6"/>
        <w:gridCol w:w="3131"/>
        <w:gridCol w:w="1281"/>
        <w:gridCol w:w="8783"/>
      </w:tblGrid>
      <w:tr w:rsidR="00A67C93" w:rsidTr="00185D3A">
        <w:trPr>
          <w:trHeight w:val="1780"/>
          <w:tblHeader/>
        </w:trPr>
        <w:tc>
          <w:tcPr>
            <w:tcW w:w="1106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39D0">
              <w:rPr>
                <w:rFonts w:ascii="Times New Roman" w:hAnsi="Times New Roman"/>
                <w:b/>
                <w:sz w:val="26"/>
                <w:szCs w:val="26"/>
              </w:rPr>
              <w:t>TT tuần trong học kỳ</w:t>
            </w:r>
          </w:p>
        </w:tc>
        <w:tc>
          <w:tcPr>
            <w:tcW w:w="3131" w:type="dxa"/>
          </w:tcPr>
          <w:p w:rsidR="00A67C93" w:rsidRPr="005939D0" w:rsidRDefault="00A67C93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A67C93" w:rsidRPr="005939D0" w:rsidRDefault="00A67C93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939D0">
              <w:rPr>
                <w:rFonts w:ascii="Times New Roman" w:hAnsi="Times New Roman"/>
                <w:b/>
                <w:sz w:val="26"/>
                <w:szCs w:val="26"/>
              </w:rPr>
              <w:t>Từ ngày, tháng……..</w:t>
            </w:r>
          </w:p>
          <w:p w:rsidR="00A67C93" w:rsidRPr="005939D0" w:rsidRDefault="00A67C93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939D0">
              <w:rPr>
                <w:rFonts w:ascii="Times New Roman" w:hAnsi="Times New Roman"/>
                <w:b/>
                <w:sz w:val="26"/>
                <w:szCs w:val="26"/>
              </w:rPr>
              <w:t>Đến ngày, tháng……</w:t>
            </w:r>
          </w:p>
        </w:tc>
        <w:tc>
          <w:tcPr>
            <w:tcW w:w="1281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39D0"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39D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</w:tc>
        <w:tc>
          <w:tcPr>
            <w:tcW w:w="8783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39D0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</w:tc>
      </w:tr>
      <w:tr w:rsidR="00A67C93" w:rsidRPr="00281BF5" w:rsidTr="00185D3A">
        <w:trPr>
          <w:trHeight w:val="544"/>
        </w:trPr>
        <w:tc>
          <w:tcPr>
            <w:tcW w:w="1106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39D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131" w:type="dxa"/>
          </w:tcPr>
          <w:p w:rsidR="00A67C93" w:rsidRPr="005939D0" w:rsidRDefault="00A67C93" w:rsidP="00C2296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-</w:t>
            </w:r>
          </w:p>
        </w:tc>
        <w:tc>
          <w:tcPr>
            <w:tcW w:w="1281" w:type="dxa"/>
          </w:tcPr>
          <w:p w:rsidR="00A67C93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67C93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A67C93" w:rsidRDefault="00A67C93" w:rsidP="002B7DB0">
            <w:pPr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:rsidR="00A67C93" w:rsidRDefault="00A67C93" w:rsidP="002B7DB0">
            <w:pPr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- Chương trình học Giáo dục thể chất và các quy định</w:t>
            </w:r>
          </w:p>
          <w:p w:rsidR="00A67C93" w:rsidRPr="00281BF5" w:rsidRDefault="00A67C93" w:rsidP="002B7DB0">
            <w:pPr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</w:tr>
      <w:tr w:rsidR="00A67C93" w:rsidRPr="00281BF5" w:rsidTr="00185D3A">
        <w:trPr>
          <w:trHeight w:val="700"/>
        </w:trPr>
        <w:tc>
          <w:tcPr>
            <w:tcW w:w="1106" w:type="dxa"/>
          </w:tcPr>
          <w:p w:rsidR="00A67C93" w:rsidRPr="00281BF5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39D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131" w:type="dxa"/>
          </w:tcPr>
          <w:p w:rsidR="00A67C93" w:rsidRPr="005939D0" w:rsidRDefault="00A67C93" w:rsidP="00C2296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-</w:t>
            </w:r>
          </w:p>
        </w:tc>
        <w:tc>
          <w:tcPr>
            <w:tcW w:w="1281" w:type="dxa"/>
          </w:tcPr>
          <w:p w:rsidR="00A67C93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67C93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783" w:type="dxa"/>
          </w:tcPr>
          <w:p w:rsidR="00A67C93" w:rsidRDefault="00A67C93" w:rsidP="002B7DB0">
            <w:pPr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:rsidR="00A67C93" w:rsidRDefault="00A67C93" w:rsidP="002B7DB0">
            <w:pPr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:rsidR="00A67C93" w:rsidRPr="00281BF5" w:rsidRDefault="00A67C93" w:rsidP="002B7DB0">
            <w:pPr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- Luật Điền Kinh</w:t>
            </w:r>
          </w:p>
        </w:tc>
      </w:tr>
      <w:tr w:rsidR="00A67C93" w:rsidRPr="00764D85" w:rsidTr="00185D3A">
        <w:trPr>
          <w:trHeight w:val="1014"/>
        </w:trPr>
        <w:tc>
          <w:tcPr>
            <w:tcW w:w="1106" w:type="dxa"/>
          </w:tcPr>
          <w:p w:rsidR="00A67C93" w:rsidRPr="00281BF5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39D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131" w:type="dxa"/>
          </w:tcPr>
          <w:p w:rsidR="00A67C93" w:rsidRPr="005939D0" w:rsidRDefault="00A67C93" w:rsidP="00C2296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-</w:t>
            </w:r>
          </w:p>
        </w:tc>
        <w:tc>
          <w:tcPr>
            <w:tcW w:w="1281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783" w:type="dxa"/>
          </w:tcPr>
          <w:p w:rsidR="00A67C93" w:rsidRPr="00764D85" w:rsidRDefault="00A67C93" w:rsidP="00764D8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764D85">
              <w:rPr>
                <w:rFonts w:ascii="Times New Roman" w:hAnsi="Times New Roman"/>
                <w:sz w:val="26"/>
                <w:szCs w:val="26"/>
              </w:rPr>
              <w:t>kỷ thuật chạy cự ly ngắn</w:t>
            </w:r>
          </w:p>
          <w:p w:rsidR="00A67C93" w:rsidRPr="00764D85" w:rsidRDefault="00A67C93" w:rsidP="00764D85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67C93" w:rsidTr="005939D0">
        <w:trPr>
          <w:trHeight w:val="317"/>
        </w:trPr>
        <w:tc>
          <w:tcPr>
            <w:tcW w:w="1106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39D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131" w:type="dxa"/>
          </w:tcPr>
          <w:p w:rsidR="00A67C93" w:rsidRPr="005939D0" w:rsidRDefault="00A67C93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-</w:t>
            </w:r>
          </w:p>
        </w:tc>
        <w:tc>
          <w:tcPr>
            <w:tcW w:w="1281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783" w:type="dxa"/>
          </w:tcPr>
          <w:p w:rsidR="00A67C93" w:rsidRPr="005939D0" w:rsidRDefault="00A67C93" w:rsidP="00EE4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Tập Luyện chạy cự ly ngắn</w:t>
            </w:r>
          </w:p>
        </w:tc>
      </w:tr>
      <w:tr w:rsidR="00A67C93" w:rsidTr="005939D0">
        <w:trPr>
          <w:trHeight w:val="301"/>
        </w:trPr>
        <w:tc>
          <w:tcPr>
            <w:tcW w:w="1106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39D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131" w:type="dxa"/>
          </w:tcPr>
          <w:p w:rsidR="00A67C93" w:rsidRPr="005939D0" w:rsidRDefault="00A67C93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-</w:t>
            </w:r>
          </w:p>
        </w:tc>
        <w:tc>
          <w:tcPr>
            <w:tcW w:w="1281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783" w:type="dxa"/>
          </w:tcPr>
          <w:p w:rsidR="00A67C93" w:rsidRPr="005939D0" w:rsidRDefault="00A67C93" w:rsidP="00EE4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kỹ thuật nhảy xa kiểu ưỡn thân</w:t>
            </w:r>
          </w:p>
        </w:tc>
      </w:tr>
      <w:tr w:rsidR="00A67C93" w:rsidTr="005939D0">
        <w:trPr>
          <w:trHeight w:val="301"/>
        </w:trPr>
        <w:tc>
          <w:tcPr>
            <w:tcW w:w="1106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39D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131" w:type="dxa"/>
          </w:tcPr>
          <w:p w:rsidR="00A67C93" w:rsidRPr="005939D0" w:rsidRDefault="00A67C93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-</w:t>
            </w:r>
          </w:p>
        </w:tc>
        <w:tc>
          <w:tcPr>
            <w:tcW w:w="1281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783" w:type="dxa"/>
          </w:tcPr>
          <w:p w:rsidR="00A67C93" w:rsidRPr="005939D0" w:rsidRDefault="00A67C93" w:rsidP="00EE4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tập luyện nhảy xa kiểu ưỡn thân</w:t>
            </w:r>
          </w:p>
        </w:tc>
      </w:tr>
      <w:tr w:rsidR="00A67C93" w:rsidTr="005939D0">
        <w:trPr>
          <w:trHeight w:val="317"/>
        </w:trPr>
        <w:tc>
          <w:tcPr>
            <w:tcW w:w="1106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131" w:type="dxa"/>
          </w:tcPr>
          <w:p w:rsidR="00A67C93" w:rsidRPr="005939D0" w:rsidRDefault="00A67C93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-</w:t>
            </w:r>
          </w:p>
        </w:tc>
        <w:tc>
          <w:tcPr>
            <w:tcW w:w="1281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783" w:type="dxa"/>
          </w:tcPr>
          <w:p w:rsidR="00A67C93" w:rsidRPr="005939D0" w:rsidRDefault="00A67C93" w:rsidP="00EE4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kỹ thuật chạy cự ly trung bình</w:t>
            </w:r>
          </w:p>
        </w:tc>
      </w:tr>
      <w:tr w:rsidR="00A67C93" w:rsidTr="005939D0">
        <w:trPr>
          <w:trHeight w:val="317"/>
        </w:trPr>
        <w:tc>
          <w:tcPr>
            <w:tcW w:w="1106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131" w:type="dxa"/>
          </w:tcPr>
          <w:p w:rsidR="00A67C93" w:rsidRPr="005939D0" w:rsidRDefault="00A67C93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-</w:t>
            </w:r>
          </w:p>
        </w:tc>
        <w:tc>
          <w:tcPr>
            <w:tcW w:w="1281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783" w:type="dxa"/>
          </w:tcPr>
          <w:p w:rsidR="00A67C93" w:rsidRPr="005939D0" w:rsidRDefault="00A67C93" w:rsidP="00EE4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Tập luyện chạy cự ly trung bình</w:t>
            </w:r>
          </w:p>
        </w:tc>
      </w:tr>
      <w:tr w:rsidR="00A67C93" w:rsidTr="005939D0">
        <w:trPr>
          <w:trHeight w:val="317"/>
        </w:trPr>
        <w:tc>
          <w:tcPr>
            <w:tcW w:w="1106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</w:tcPr>
          <w:p w:rsidR="00A67C93" w:rsidRPr="005939D0" w:rsidRDefault="00A67C93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A67C93" w:rsidRPr="005939D0" w:rsidRDefault="00A67C93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67C93" w:rsidTr="005939D0">
        <w:trPr>
          <w:trHeight w:val="317"/>
        </w:trPr>
        <w:tc>
          <w:tcPr>
            <w:tcW w:w="1106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</w:tcPr>
          <w:p w:rsidR="00A67C93" w:rsidRPr="005939D0" w:rsidRDefault="00A67C93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A67C93" w:rsidRPr="005939D0" w:rsidRDefault="00A67C93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67C93" w:rsidTr="005939D0">
        <w:trPr>
          <w:trHeight w:val="317"/>
        </w:trPr>
        <w:tc>
          <w:tcPr>
            <w:tcW w:w="1106" w:type="dxa"/>
          </w:tcPr>
          <w:p w:rsidR="00A67C93" w:rsidRPr="005939D0" w:rsidRDefault="00A67C93" w:rsidP="00764D8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9</w:t>
            </w:r>
          </w:p>
        </w:tc>
        <w:tc>
          <w:tcPr>
            <w:tcW w:w="3131" w:type="dxa"/>
          </w:tcPr>
          <w:p w:rsidR="00A67C93" w:rsidRPr="005939D0" w:rsidRDefault="00A67C93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-</w:t>
            </w:r>
          </w:p>
        </w:tc>
        <w:tc>
          <w:tcPr>
            <w:tcW w:w="1281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783" w:type="dxa"/>
          </w:tcPr>
          <w:p w:rsidR="00A67C93" w:rsidRPr="005939D0" w:rsidRDefault="00A67C93" w:rsidP="00EE4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Thi giữa học phần</w:t>
            </w:r>
          </w:p>
        </w:tc>
      </w:tr>
      <w:tr w:rsidR="00A67C93" w:rsidTr="005939D0">
        <w:trPr>
          <w:trHeight w:val="317"/>
        </w:trPr>
        <w:tc>
          <w:tcPr>
            <w:tcW w:w="1106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131" w:type="dxa"/>
          </w:tcPr>
          <w:p w:rsidR="00A67C93" w:rsidRPr="005939D0" w:rsidRDefault="00A67C93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-</w:t>
            </w:r>
          </w:p>
        </w:tc>
        <w:tc>
          <w:tcPr>
            <w:tcW w:w="1281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783" w:type="dxa"/>
          </w:tcPr>
          <w:p w:rsidR="00A67C93" w:rsidRPr="005939D0" w:rsidRDefault="00A67C93" w:rsidP="00EE4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Hoàn thiện kỹ thuật điền kinh</w:t>
            </w:r>
          </w:p>
        </w:tc>
      </w:tr>
      <w:tr w:rsidR="00A67C93" w:rsidTr="005939D0">
        <w:trPr>
          <w:trHeight w:val="317"/>
        </w:trPr>
        <w:tc>
          <w:tcPr>
            <w:tcW w:w="1106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131" w:type="dxa"/>
          </w:tcPr>
          <w:p w:rsidR="00A67C93" w:rsidRPr="005939D0" w:rsidRDefault="00A67C93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-</w:t>
            </w:r>
          </w:p>
        </w:tc>
        <w:tc>
          <w:tcPr>
            <w:tcW w:w="1281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783" w:type="dxa"/>
          </w:tcPr>
          <w:p w:rsidR="00A67C93" w:rsidRPr="005939D0" w:rsidRDefault="00A67C93" w:rsidP="00EE4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Luật bóng đá</w:t>
            </w:r>
          </w:p>
        </w:tc>
      </w:tr>
      <w:tr w:rsidR="00A67C93" w:rsidTr="005939D0">
        <w:trPr>
          <w:trHeight w:val="317"/>
        </w:trPr>
        <w:tc>
          <w:tcPr>
            <w:tcW w:w="1106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131" w:type="dxa"/>
          </w:tcPr>
          <w:p w:rsidR="00A67C93" w:rsidRPr="005939D0" w:rsidRDefault="00A67C93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-</w:t>
            </w:r>
          </w:p>
        </w:tc>
        <w:tc>
          <w:tcPr>
            <w:tcW w:w="1281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783" w:type="dxa"/>
          </w:tcPr>
          <w:p w:rsidR="00A67C93" w:rsidRPr="005939D0" w:rsidRDefault="00A67C93" w:rsidP="00EE4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Kỹ thuật đá bóng bằng lòng bàn chân</w:t>
            </w:r>
          </w:p>
        </w:tc>
      </w:tr>
      <w:tr w:rsidR="00A67C93" w:rsidTr="005939D0">
        <w:trPr>
          <w:trHeight w:val="317"/>
        </w:trPr>
        <w:tc>
          <w:tcPr>
            <w:tcW w:w="1106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39D0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131" w:type="dxa"/>
          </w:tcPr>
          <w:p w:rsidR="00A67C93" w:rsidRPr="005939D0" w:rsidRDefault="00A67C93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-</w:t>
            </w:r>
          </w:p>
        </w:tc>
        <w:tc>
          <w:tcPr>
            <w:tcW w:w="1281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783" w:type="dxa"/>
          </w:tcPr>
          <w:p w:rsidR="00A67C93" w:rsidRPr="005939D0" w:rsidRDefault="00A67C93" w:rsidP="00EE4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Tập luyện đá bóng bằng lòng bàn chân</w:t>
            </w:r>
          </w:p>
        </w:tc>
      </w:tr>
      <w:tr w:rsidR="00A67C93" w:rsidTr="005939D0">
        <w:trPr>
          <w:trHeight w:val="317"/>
        </w:trPr>
        <w:tc>
          <w:tcPr>
            <w:tcW w:w="1106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131" w:type="dxa"/>
          </w:tcPr>
          <w:p w:rsidR="00A67C93" w:rsidRPr="005939D0" w:rsidRDefault="00A67C93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-</w:t>
            </w:r>
          </w:p>
        </w:tc>
        <w:tc>
          <w:tcPr>
            <w:tcW w:w="1281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783" w:type="dxa"/>
          </w:tcPr>
          <w:p w:rsidR="00A67C93" w:rsidRPr="005939D0" w:rsidRDefault="00A67C93" w:rsidP="00EE4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Kỹ thuật đá bóng bằng mu giữa bàn chân</w:t>
            </w:r>
          </w:p>
        </w:tc>
      </w:tr>
      <w:tr w:rsidR="00A67C93" w:rsidTr="005939D0">
        <w:trPr>
          <w:trHeight w:val="317"/>
        </w:trPr>
        <w:tc>
          <w:tcPr>
            <w:tcW w:w="1106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131" w:type="dxa"/>
          </w:tcPr>
          <w:p w:rsidR="00A67C93" w:rsidRPr="005939D0" w:rsidRDefault="00A67C93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-</w:t>
            </w:r>
          </w:p>
        </w:tc>
        <w:tc>
          <w:tcPr>
            <w:tcW w:w="1281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783" w:type="dxa"/>
          </w:tcPr>
          <w:p w:rsidR="00A67C93" w:rsidRPr="005939D0" w:rsidRDefault="00A67C93" w:rsidP="00EE4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Tập luyện đá bóng bằng mu giữa bàn chân</w:t>
            </w:r>
          </w:p>
        </w:tc>
      </w:tr>
    </w:tbl>
    <w:p w:rsidR="00A67C93" w:rsidRDefault="00A67C93" w:rsidP="00EE4531">
      <w:r>
        <w:rPr>
          <w:u w:val="single"/>
        </w:rPr>
        <w:t>Ghi chuù</w:t>
      </w:r>
      <w:r>
        <w:t>: Giaùo vieân laøm 4 baûn: noäp p.ÑT (1 baûn), Khoa KHCB (1 b</w:t>
      </w:r>
      <w:r>
        <w:rPr>
          <w:rFonts w:ascii="Times New Roman" w:hAnsi="Times New Roman"/>
        </w:rPr>
        <w:t xml:space="preserve">ản), </w:t>
      </w:r>
      <w:r>
        <w:t>Toå tröôûng (1 baûn) vaø Giaùo vieân (1 baûn).</w:t>
      </w:r>
    </w:p>
    <w:p w:rsidR="00A67C93" w:rsidRDefault="00A67C93" w:rsidP="00EE4531">
      <w:pPr>
        <w:jc w:val="right"/>
        <w:rPr>
          <w:rFonts w:ascii="Times New Roman" w:hAnsi="Times New Roman"/>
          <w:i/>
          <w:sz w:val="26"/>
          <w:szCs w:val="26"/>
        </w:rPr>
      </w:pPr>
    </w:p>
    <w:p w:rsidR="00A67C93" w:rsidRPr="006627F4" w:rsidRDefault="00A67C93" w:rsidP="00EE4531">
      <w:pPr>
        <w:jc w:val="right"/>
        <w:rPr>
          <w:rFonts w:ascii="Times New Roman" w:hAnsi="Times New Roman"/>
          <w:i/>
          <w:sz w:val="26"/>
          <w:szCs w:val="26"/>
        </w:rPr>
      </w:pPr>
      <w:r w:rsidRPr="006627F4">
        <w:rPr>
          <w:rFonts w:ascii="Times New Roman" w:hAnsi="Times New Roman"/>
          <w:i/>
          <w:sz w:val="26"/>
          <w:szCs w:val="26"/>
        </w:rPr>
        <w:t xml:space="preserve">Tp. Hồ Chí Minh, ngày 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6627F4">
        <w:rPr>
          <w:rFonts w:ascii="Times New Roman" w:hAnsi="Times New Roman"/>
          <w:i/>
          <w:sz w:val="26"/>
          <w:szCs w:val="26"/>
        </w:rPr>
        <w:t xml:space="preserve"> tháng 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6627F4">
        <w:rPr>
          <w:rFonts w:ascii="Times New Roman" w:hAnsi="Times New Roman"/>
          <w:i/>
          <w:sz w:val="26"/>
          <w:szCs w:val="26"/>
        </w:rPr>
        <w:t xml:space="preserve">  năm 2016</w:t>
      </w:r>
    </w:p>
    <w:p w:rsidR="00A67C93" w:rsidRPr="007E3C14" w:rsidRDefault="00A67C93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TRƯỞNG KHOA</w:t>
      </w:r>
      <w:r>
        <w:rPr>
          <w:rFonts w:ascii="Times New Roman" w:hAnsi="Times New Roman"/>
          <w:b/>
          <w:sz w:val="26"/>
          <w:szCs w:val="26"/>
        </w:rPr>
        <w:tab/>
        <w:t>TRƯỞNG BỘ MÔN</w:t>
      </w:r>
      <w:r>
        <w:rPr>
          <w:rFonts w:ascii="Times New Roman" w:hAnsi="Times New Roman"/>
          <w:b/>
          <w:sz w:val="26"/>
          <w:szCs w:val="26"/>
        </w:rPr>
        <w:tab/>
        <w:t>GIẢNG VIÊN</w:t>
      </w:r>
    </w:p>
    <w:p w:rsidR="00A67C93" w:rsidRPr="007E3C14" w:rsidRDefault="00A67C93" w:rsidP="00EE4531">
      <w:pPr>
        <w:rPr>
          <w:rFonts w:ascii="Times New Roman" w:hAnsi="Times New Roman"/>
          <w:b/>
          <w:sz w:val="26"/>
          <w:szCs w:val="26"/>
        </w:rPr>
      </w:pPr>
    </w:p>
    <w:p w:rsidR="00A67C93" w:rsidRPr="007E3C14" w:rsidRDefault="00A67C93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</w:t>
      </w:r>
    </w:p>
    <w:p w:rsidR="00A67C93" w:rsidRDefault="00A67C93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   </w:t>
      </w:r>
    </w:p>
    <w:sectPr w:rsidR="00A67C93" w:rsidSect="003D03BC">
      <w:pgSz w:w="15840" w:h="12240" w:orient="landscape" w:code="1"/>
      <w:pgMar w:top="993" w:right="964" w:bottom="567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0A5217"/>
    <w:multiLevelType w:val="hybridMultilevel"/>
    <w:tmpl w:val="8BD26982"/>
    <w:lvl w:ilvl="0" w:tplc="D16211F6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18C2"/>
    <w:rsid w:val="0005649A"/>
    <w:rsid w:val="000958E2"/>
    <w:rsid w:val="000C04D8"/>
    <w:rsid w:val="00185D3A"/>
    <w:rsid w:val="001B3326"/>
    <w:rsid w:val="001B4093"/>
    <w:rsid w:val="00281BF5"/>
    <w:rsid w:val="002B7DB0"/>
    <w:rsid w:val="002E7915"/>
    <w:rsid w:val="003218C2"/>
    <w:rsid w:val="003315C1"/>
    <w:rsid w:val="0033461A"/>
    <w:rsid w:val="003D03BC"/>
    <w:rsid w:val="004A2918"/>
    <w:rsid w:val="004B55E2"/>
    <w:rsid w:val="004C2B1B"/>
    <w:rsid w:val="004E63E3"/>
    <w:rsid w:val="0055419B"/>
    <w:rsid w:val="005939D0"/>
    <w:rsid w:val="005D3586"/>
    <w:rsid w:val="006627F4"/>
    <w:rsid w:val="00667091"/>
    <w:rsid w:val="006F1BC9"/>
    <w:rsid w:val="00730F09"/>
    <w:rsid w:val="00764D85"/>
    <w:rsid w:val="007665F9"/>
    <w:rsid w:val="007A2607"/>
    <w:rsid w:val="007E3C14"/>
    <w:rsid w:val="007E3FEC"/>
    <w:rsid w:val="008A5C47"/>
    <w:rsid w:val="009215C0"/>
    <w:rsid w:val="00A67C93"/>
    <w:rsid w:val="00AA0A35"/>
    <w:rsid w:val="00C2296A"/>
    <w:rsid w:val="00D70852"/>
    <w:rsid w:val="00DB716D"/>
    <w:rsid w:val="00E64CA4"/>
    <w:rsid w:val="00EE4531"/>
    <w:rsid w:val="00F239F4"/>
    <w:rsid w:val="00FE7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8C2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218C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218C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218C2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3218C2"/>
    <w:rPr>
      <w:rFonts w:ascii="VNI-Times" w:hAnsi="VNI-Times" w:cs="Times New Roman"/>
      <w:b/>
      <w:bCs/>
      <w:sz w:val="24"/>
      <w:szCs w:val="24"/>
    </w:rPr>
  </w:style>
  <w:style w:type="table" w:styleId="TableGrid">
    <w:name w:val="Table Grid"/>
    <w:basedOn w:val="TableNormal"/>
    <w:uiPriority w:val="99"/>
    <w:rsid w:val="004B55E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08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70852"/>
    <w:rPr>
      <w:rFonts w:ascii="Tahoma" w:hAnsi="Tahoma" w:cs="Tahoma"/>
      <w:sz w:val="16"/>
      <w:szCs w:val="16"/>
    </w:rPr>
  </w:style>
  <w:style w:type="character" w:customStyle="1" w:styleId="a">
    <w:name w:val="_"/>
    <w:basedOn w:val="DefaultParagraphFont"/>
    <w:uiPriority w:val="99"/>
    <w:rsid w:val="00C2296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30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0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264</Words>
  <Characters>1510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UBND THÀNH PHỐ HỒ CHÍ MINH    </dc:title>
  <dc:subject/>
  <dc:creator>Administrator</dc:creator>
  <cp:keywords/>
  <dc:description/>
  <cp:lastModifiedBy>Lucky Star</cp:lastModifiedBy>
  <cp:revision>2</cp:revision>
  <cp:lastPrinted>2016-08-13T02:34:00Z</cp:lastPrinted>
  <dcterms:created xsi:type="dcterms:W3CDTF">2017-09-05T09:21:00Z</dcterms:created>
  <dcterms:modified xsi:type="dcterms:W3CDTF">2017-09-05T09:21:00Z</dcterms:modified>
</cp:coreProperties>
</file>